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55" w:type="dxa"/>
        <w:tblInd w:w="-9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23"/>
        <w:gridCol w:w="250"/>
        <w:gridCol w:w="7782"/>
      </w:tblGrid>
      <w:tr w:rsidR="001B2ABD" w14:paraId="25927BD3" w14:textId="77777777" w:rsidTr="002040F0">
        <w:trPr>
          <w:trHeight w:val="1574"/>
        </w:trPr>
        <w:tc>
          <w:tcPr>
            <w:tcW w:w="3223" w:type="dxa"/>
            <w:vAlign w:val="bottom"/>
          </w:tcPr>
          <w:p w14:paraId="09F6DD3C" w14:textId="7EB19BD2" w:rsidR="001B2ABD" w:rsidRDefault="001B2ABD" w:rsidP="00F66030">
            <w:pPr>
              <w:tabs>
                <w:tab w:val="left" w:pos="990"/>
              </w:tabs>
            </w:pPr>
            <w:bookmarkStart w:id="0" w:name="_Hlk32652059"/>
          </w:p>
        </w:tc>
        <w:tc>
          <w:tcPr>
            <w:tcW w:w="250" w:type="dxa"/>
          </w:tcPr>
          <w:p w14:paraId="5E91FE6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7782" w:type="dxa"/>
            <w:vAlign w:val="bottom"/>
          </w:tcPr>
          <w:p w14:paraId="21D939FE" w14:textId="0CDBABAB" w:rsidR="0083363B" w:rsidRPr="0083363B" w:rsidRDefault="00386343" w:rsidP="0083363B">
            <w:pPr>
              <w:pStyle w:val="Subtitle"/>
            </w:pPr>
            <w:r w:rsidRPr="00386343">
              <w:rPr>
                <w:noProof/>
                <w:spacing w:val="0"/>
                <w:w w:val="35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2E02468" wp14:editId="123F1403">
                      <wp:simplePos x="0" y="0"/>
                      <wp:positionH relativeFrom="margin">
                        <wp:posOffset>-44450</wp:posOffset>
                      </wp:positionH>
                      <wp:positionV relativeFrom="paragraph">
                        <wp:posOffset>-996950</wp:posOffset>
                      </wp:positionV>
                      <wp:extent cx="4699000" cy="942975"/>
                      <wp:effectExtent l="19050" t="57150" r="120650" b="857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00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8AB0"/>
                              </a:solidFill>
                              <a:ln w="952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3063F07" w14:textId="77777777" w:rsidR="00A44DCB" w:rsidRPr="00386343" w:rsidRDefault="00A44DCB" w:rsidP="00A44DCB">
                                  <w:pPr>
                                    <w:jc w:val="center"/>
                                    <w:rPr>
                                      <w:rFonts w:ascii="Audiowide" w:hAnsi="Audiowid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386343">
                                    <w:rPr>
                                      <w:rFonts w:ascii="Audiowide" w:hAnsi="Audiowid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World Birth Defects Day</w:t>
                                  </w:r>
                                </w:p>
                                <w:p w14:paraId="51ACF032" w14:textId="1B4820AC" w:rsidR="00A44DCB" w:rsidRDefault="00A44DCB" w:rsidP="00A44DCB">
                                  <w:pPr>
                                    <w:jc w:val="center"/>
                                    <w:rPr>
                                      <w:rFonts w:ascii="Audiowide" w:hAnsi="Audiowide"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A44DCB">
                                    <w:rPr>
                                      <w:rFonts w:ascii="Audiowide" w:hAnsi="Audiowide"/>
                                      <w:color w:val="FFFFFF" w:themeColor="background1"/>
                                      <w:sz w:val="40"/>
                                    </w:rPr>
                                    <w:t>NEWSLETTER</w:t>
                                  </w:r>
                                </w:p>
                                <w:p w14:paraId="06C641F6" w14:textId="77777777" w:rsidR="00386343" w:rsidRPr="00386343" w:rsidRDefault="00386343" w:rsidP="00A44DCB">
                                  <w:pPr>
                                    <w:jc w:val="center"/>
                                    <w:rPr>
                                      <w:rFonts w:ascii="Audiowide" w:hAnsi="Audiowide"/>
                                      <w:color w:val="FFFFFF" w:themeColor="background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1A28CC" w14:textId="07EF6A1B" w:rsidR="00386343" w:rsidRPr="00386343" w:rsidRDefault="00386343" w:rsidP="00A44DCB">
                                  <w:pPr>
                                    <w:jc w:val="center"/>
                                    <w:rPr>
                                      <w:rFonts w:ascii="Audiowide" w:hAnsi="Audiowide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86343">
                                    <w:rPr>
                                      <w:rFonts w:ascii="Audiowide" w:hAnsi="Audiowide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February 2020</w:t>
                                  </w:r>
                                </w:p>
                                <w:p w14:paraId="5F8325F9" w14:textId="77777777" w:rsidR="00386343" w:rsidRDefault="0038634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E024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5pt;margin-top:-78.5pt;width:370pt;height:7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" fillcolor="#088ab0" strokecolor="#92d050">
                      <v:shadow on="t" color="black" opacity="26214f" origin="-.5" offset="3pt,0"/>
                      <v:textbox>
                        <w:txbxContent>
                          <w:p w14:paraId="73063F07" w14:textId="77777777" w:rsidR="00A44DCB" w:rsidRPr="00386343" w:rsidRDefault="00A44DCB" w:rsidP="00A44DCB">
                            <w:pPr>
                              <w:jc w:val="center"/>
                              <w:rPr>
                                <w:rFonts w:ascii="Audiowide" w:hAnsi="Audiowid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86343">
                              <w:rPr>
                                <w:rFonts w:ascii="Audiowide" w:hAnsi="Audiowide"/>
                                <w:color w:val="FFFFFF" w:themeColor="background1"/>
                                <w:sz w:val="36"/>
                                <w:szCs w:val="36"/>
                              </w:rPr>
                              <w:t>World Birth Defects Day</w:t>
                            </w:r>
                          </w:p>
                          <w:p w14:paraId="51ACF032" w14:textId="1B4820AC" w:rsidR="00A44DCB" w:rsidRDefault="00A44DCB" w:rsidP="00A44DCB">
                            <w:pPr>
                              <w:jc w:val="center"/>
                              <w:rPr>
                                <w:rFonts w:ascii="Audiowide" w:hAnsi="Audiowide"/>
                                <w:color w:val="FFFFFF" w:themeColor="background1"/>
                                <w:sz w:val="40"/>
                              </w:rPr>
                            </w:pPr>
                            <w:r w:rsidRPr="00A44DCB">
                              <w:rPr>
                                <w:rFonts w:ascii="Audiowide" w:hAnsi="Audiowide"/>
                                <w:color w:val="FFFFFF" w:themeColor="background1"/>
                                <w:sz w:val="40"/>
                              </w:rPr>
                              <w:t>NEWSLETTER</w:t>
                            </w:r>
                          </w:p>
                          <w:p w14:paraId="06C641F6" w14:textId="77777777" w:rsidR="00386343" w:rsidRPr="00386343" w:rsidRDefault="00386343" w:rsidP="00A44DCB">
                            <w:pPr>
                              <w:jc w:val="center"/>
                              <w:rPr>
                                <w:rFonts w:ascii="Audiowide" w:hAnsi="Audiowide"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391A28CC" w14:textId="07EF6A1B" w:rsidR="00386343" w:rsidRPr="00386343" w:rsidRDefault="00386343" w:rsidP="00A44DCB">
                            <w:pPr>
                              <w:jc w:val="center"/>
                              <w:rPr>
                                <w:rFonts w:ascii="Audiowide" w:hAnsi="Audiowid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6343">
                              <w:rPr>
                                <w:rFonts w:ascii="Audiowide" w:hAnsi="Audiowide"/>
                                <w:color w:val="FFFFFF" w:themeColor="background1"/>
                                <w:sz w:val="20"/>
                                <w:szCs w:val="20"/>
                              </w:rPr>
                              <w:t>February 2020</w:t>
                            </w:r>
                          </w:p>
                          <w:p w14:paraId="5F8325F9" w14:textId="77777777" w:rsidR="00386343" w:rsidRDefault="00386343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86343">
              <w:t>March 3rd #</w:t>
            </w:r>
            <w:proofErr w:type="spellStart"/>
            <w:r w:rsidRPr="00386343">
              <w:t>WorldBDDay</w:t>
            </w:r>
            <w:proofErr w:type="spellEnd"/>
            <w:r w:rsidRPr="00386343">
              <w:t xml:space="preserve"> is almost here!</w:t>
            </w:r>
          </w:p>
        </w:tc>
      </w:tr>
      <w:tr w:rsidR="001B2ABD" w14:paraId="1734F0DA" w14:textId="77777777" w:rsidTr="002040F0">
        <w:trPr>
          <w:trHeight w:val="10514"/>
        </w:trPr>
        <w:tc>
          <w:tcPr>
            <w:tcW w:w="3223" w:type="dxa"/>
          </w:tcPr>
          <w:p w14:paraId="7FA50A1E" w14:textId="0A40554C" w:rsidR="00A44DCB" w:rsidRDefault="00DA24FA" w:rsidP="00F66030">
            <w:r>
              <w:rPr>
                <w:rFonts w:ascii="Calibri" w:eastAsia="Calibri" w:hAnsi="Calibri" w:cs="Calibr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07007C43" wp14:editId="0BCA47BF">
                  <wp:simplePos x="0" y="0"/>
                  <wp:positionH relativeFrom="column">
                    <wp:posOffset>-249839</wp:posOffset>
                  </wp:positionH>
                  <wp:positionV relativeFrom="paragraph">
                    <wp:posOffset>-1345433</wp:posOffset>
                  </wp:positionV>
                  <wp:extent cx="2092216" cy="2070596"/>
                  <wp:effectExtent l="209550" t="209550" r="232410" b="21590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bddlogo_square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948" r="2580" b="6861"/>
                          <a:stretch/>
                        </pic:blipFill>
                        <pic:spPr bwMode="auto">
                          <a:xfrm>
                            <a:off x="0" y="0"/>
                            <a:ext cx="2102229" cy="208050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4DCB">
              <w:t xml:space="preserve">  </w:t>
            </w:r>
          </w:p>
          <w:p w14:paraId="79821123" w14:textId="77777777" w:rsidR="00A44DCB" w:rsidRDefault="00A44DCB" w:rsidP="00F66030"/>
          <w:p w14:paraId="0DD86FD1" w14:textId="448D514E" w:rsidR="00A44DCB" w:rsidRDefault="00A44DCB" w:rsidP="00F66030"/>
          <w:p w14:paraId="43466165" w14:textId="77777777" w:rsidR="00A44DCB" w:rsidRDefault="00A44DCB" w:rsidP="00F66030"/>
          <w:p w14:paraId="7E132991" w14:textId="77777777" w:rsidR="00A44DCB" w:rsidRDefault="00A44DCB" w:rsidP="00F6603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402EA3A0" w14:textId="77777777" w:rsidR="00A44DCB" w:rsidRDefault="00A44DCB" w:rsidP="00F6603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58480605" w14:textId="77777777" w:rsidR="007621F0" w:rsidRDefault="007621F0" w:rsidP="00F66030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E1BBFF0" w14:textId="77777777" w:rsidR="00E47DAC" w:rsidRDefault="00E47DAC" w:rsidP="00F6603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699F3705" w14:textId="77777777" w:rsidR="00E47DAC" w:rsidRDefault="00E47DAC" w:rsidP="00F6603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1C0EBD0B" w14:textId="77777777" w:rsidR="00E47DAC" w:rsidRDefault="00E47DAC" w:rsidP="00F6603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7C771CFE" w14:textId="77777777" w:rsidR="00E47DAC" w:rsidRDefault="00E47DAC" w:rsidP="00F6603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00A03FDA" w14:textId="77777777" w:rsidR="00F66030" w:rsidRPr="007621F0" w:rsidRDefault="00E3502D" w:rsidP="00F66030">
            <w:pPr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Are you ready for #</w:t>
            </w:r>
            <w:proofErr w:type="spellStart"/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WorldBDDay</w:t>
            </w:r>
            <w:proofErr w:type="spellEnd"/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?</w:t>
            </w:r>
          </w:p>
          <w:p w14:paraId="1EBE402D" w14:textId="77777777" w:rsidR="00F66030" w:rsidRPr="007621F0" w:rsidRDefault="00F66030" w:rsidP="00F66030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03B0B7BF" w14:textId="77777777" w:rsidR="00A44DCB" w:rsidRPr="0083363B" w:rsidRDefault="00E3502D" w:rsidP="00A44DCB">
            <w:pPr>
              <w:rPr>
                <w:rFonts w:ascii="Calibri" w:eastAsia="Calibri" w:hAnsi="Calibri" w:cs="Calibri"/>
                <w:b/>
                <w:sz w:val="26"/>
                <w:szCs w:val="26"/>
              </w:rPr>
            </w:pPr>
            <w:r w:rsidRPr="0083363B">
              <w:rPr>
                <w:rFonts w:ascii="Calibri" w:eastAsia="Calibri" w:hAnsi="Calibri" w:cs="Calibri"/>
                <w:b/>
                <w:sz w:val="26"/>
                <w:szCs w:val="26"/>
              </w:rPr>
              <w:t>Join us for</w:t>
            </w:r>
            <w:r w:rsidR="007621F0" w:rsidRPr="0083363B">
              <w:rPr>
                <w:rFonts w:ascii="Calibri" w:eastAsia="Calibri" w:hAnsi="Calibri" w:cs="Calibri"/>
                <w:b/>
                <w:sz w:val="26"/>
                <w:szCs w:val="26"/>
              </w:rPr>
              <w:t>:</w:t>
            </w:r>
          </w:p>
          <w:p w14:paraId="2D85DE9C" w14:textId="77777777" w:rsidR="00A44DCB" w:rsidRPr="007621F0" w:rsidRDefault="00A44DCB" w:rsidP="007621F0">
            <w:pPr>
              <w:pStyle w:val="ListParagraph"/>
              <w:numPr>
                <w:ilvl w:val="0"/>
                <w:numId w:val="8"/>
              </w:numPr>
              <w:ind w:left="246" w:hanging="270"/>
              <w:rPr>
                <w:rFonts w:ascii="Calibri" w:eastAsia="Calibri" w:hAnsi="Calibri" w:cs="Calibri"/>
                <w:sz w:val="26"/>
                <w:szCs w:val="26"/>
              </w:rPr>
            </w:pPr>
            <w:r w:rsidRPr="007621F0">
              <w:rPr>
                <w:rFonts w:ascii="Calibri" w:eastAsia="Calibri" w:hAnsi="Calibri" w:cs="Calibri"/>
                <w:sz w:val="26"/>
                <w:szCs w:val="26"/>
              </w:rPr>
              <w:t>I CARE campaign</w:t>
            </w:r>
          </w:p>
          <w:p w14:paraId="03B9DC0F" w14:textId="77777777" w:rsidR="00A44DCB" w:rsidRPr="007621F0" w:rsidRDefault="00A44DCB" w:rsidP="007621F0">
            <w:pPr>
              <w:pStyle w:val="ListParagraph"/>
              <w:numPr>
                <w:ilvl w:val="0"/>
                <w:numId w:val="8"/>
              </w:numPr>
              <w:ind w:left="246" w:hanging="270"/>
              <w:rPr>
                <w:rFonts w:ascii="Calibri" w:eastAsia="Calibri" w:hAnsi="Calibri" w:cs="Calibri"/>
                <w:sz w:val="26"/>
                <w:szCs w:val="26"/>
              </w:rPr>
            </w:pPr>
            <w:r w:rsidRPr="007621F0">
              <w:rPr>
                <w:rFonts w:ascii="Calibri" w:eastAsia="Calibri" w:hAnsi="Calibri" w:cs="Calibri"/>
                <w:sz w:val="26"/>
                <w:szCs w:val="26"/>
              </w:rPr>
              <w:t>Twitter</w:t>
            </w:r>
            <w:r w:rsidR="007621F0" w:rsidRPr="007621F0">
              <w:rPr>
                <w:rFonts w:ascii="Calibri" w:eastAsia="Calibri" w:hAnsi="Calibri" w:cs="Calibri"/>
                <w:sz w:val="26"/>
                <w:szCs w:val="26"/>
              </w:rPr>
              <w:t xml:space="preserve"> Chat</w:t>
            </w:r>
          </w:p>
          <w:p w14:paraId="0C3BCAF6" w14:textId="77777777" w:rsidR="00A44DCB" w:rsidRPr="007621F0" w:rsidRDefault="00A44DCB" w:rsidP="007621F0">
            <w:pPr>
              <w:pStyle w:val="ListParagraph"/>
              <w:numPr>
                <w:ilvl w:val="0"/>
                <w:numId w:val="8"/>
              </w:numPr>
              <w:ind w:left="246" w:hanging="270"/>
              <w:rPr>
                <w:rFonts w:ascii="Calibri" w:eastAsia="Calibri" w:hAnsi="Calibri" w:cs="Calibri"/>
                <w:sz w:val="26"/>
                <w:szCs w:val="26"/>
              </w:rPr>
            </w:pPr>
            <w:r w:rsidRPr="007621F0">
              <w:rPr>
                <w:rFonts w:ascii="Calibri" w:eastAsia="Calibri" w:hAnsi="Calibri" w:cs="Calibri"/>
                <w:sz w:val="26"/>
                <w:szCs w:val="26"/>
              </w:rPr>
              <w:t>Facebook/</w:t>
            </w:r>
            <w:r w:rsidR="007621F0" w:rsidRPr="007621F0">
              <w:rPr>
                <w:rFonts w:ascii="Calibri" w:eastAsia="Calibri" w:hAnsi="Calibri" w:cs="Calibri"/>
                <w:sz w:val="26"/>
                <w:szCs w:val="26"/>
              </w:rPr>
              <w:t>Inst</w:t>
            </w:r>
            <w:r w:rsidR="00347FCE">
              <w:rPr>
                <w:rFonts w:ascii="Calibri" w:eastAsia="Calibri" w:hAnsi="Calibri" w:cs="Calibri"/>
                <w:sz w:val="26"/>
                <w:szCs w:val="26"/>
              </w:rPr>
              <w:t>a</w:t>
            </w:r>
            <w:r w:rsidR="007621F0" w:rsidRPr="007621F0">
              <w:rPr>
                <w:rFonts w:ascii="Calibri" w:eastAsia="Calibri" w:hAnsi="Calibri" w:cs="Calibri"/>
                <w:sz w:val="26"/>
                <w:szCs w:val="26"/>
              </w:rPr>
              <w:t>gram</w:t>
            </w:r>
            <w:r w:rsidRPr="007621F0">
              <w:rPr>
                <w:rFonts w:ascii="Calibri" w:eastAsia="Calibri" w:hAnsi="Calibri" w:cs="Calibri"/>
                <w:sz w:val="26"/>
                <w:szCs w:val="26"/>
              </w:rPr>
              <w:t xml:space="preserve"> LIVE</w:t>
            </w:r>
          </w:p>
          <w:p w14:paraId="6CE5EE3C" w14:textId="77777777" w:rsidR="004D3011" w:rsidRDefault="004D3011" w:rsidP="00A44DCB">
            <w:pPr>
              <w:pStyle w:val="ListParagraph"/>
            </w:pPr>
          </w:p>
          <w:p w14:paraId="4BF15218" w14:textId="77777777" w:rsidR="00E47DAC" w:rsidRDefault="00E47DAC" w:rsidP="00A44DCB">
            <w:pPr>
              <w:pStyle w:val="ListParagraph"/>
            </w:pPr>
          </w:p>
          <w:p w14:paraId="03E7404F" w14:textId="77777777" w:rsidR="00E47DAC" w:rsidRDefault="00E47DAC" w:rsidP="00A44DCB">
            <w:pPr>
              <w:pStyle w:val="ListParagraph"/>
            </w:pPr>
          </w:p>
          <w:p w14:paraId="599AC527" w14:textId="77777777" w:rsidR="00E47DAC" w:rsidRDefault="00E47DAC" w:rsidP="00A44DCB">
            <w:pPr>
              <w:pStyle w:val="ListParagraph"/>
            </w:pPr>
          </w:p>
          <w:p w14:paraId="218A5AB0" w14:textId="77777777" w:rsidR="00E47DAC" w:rsidRDefault="00E47DAC" w:rsidP="00A44DCB">
            <w:pPr>
              <w:pStyle w:val="ListParagraph"/>
            </w:pPr>
          </w:p>
          <w:p w14:paraId="53C5CC88" w14:textId="77777777" w:rsidR="00E47DAC" w:rsidRDefault="00E47DAC" w:rsidP="00A44DCB">
            <w:pPr>
              <w:pStyle w:val="ListParagraph"/>
            </w:pPr>
          </w:p>
          <w:p w14:paraId="664458E4" w14:textId="77777777" w:rsidR="00E47DAC" w:rsidRDefault="00E47DAC" w:rsidP="00A44DCB">
            <w:pPr>
              <w:pStyle w:val="ListParagraph"/>
            </w:pPr>
          </w:p>
          <w:p w14:paraId="67131AB6" w14:textId="77777777" w:rsidR="00E47DAC" w:rsidRDefault="00E47DAC" w:rsidP="00A44DCB">
            <w:pPr>
              <w:pStyle w:val="ListParagraph"/>
            </w:pPr>
          </w:p>
          <w:p w14:paraId="62F4A9EE" w14:textId="77777777" w:rsidR="00E47DAC" w:rsidRDefault="00E47DAC" w:rsidP="00A44DCB">
            <w:pPr>
              <w:pStyle w:val="ListParagraph"/>
            </w:pPr>
          </w:p>
          <w:p w14:paraId="5F280C4A" w14:textId="77777777" w:rsidR="00E47DAC" w:rsidRDefault="00E47DAC" w:rsidP="00A44DCB">
            <w:pPr>
              <w:pStyle w:val="ListParagraph"/>
            </w:pPr>
          </w:p>
          <w:p w14:paraId="1E6C6440" w14:textId="77777777" w:rsidR="00E47DAC" w:rsidRDefault="00E47DAC" w:rsidP="00A44DCB">
            <w:pPr>
              <w:pStyle w:val="ListParagraph"/>
            </w:pPr>
          </w:p>
          <w:p w14:paraId="3F4EBE45" w14:textId="77777777" w:rsidR="00E47DAC" w:rsidRDefault="00E47DAC" w:rsidP="00A44DCB">
            <w:pPr>
              <w:pStyle w:val="ListParagraph"/>
            </w:pPr>
          </w:p>
          <w:p w14:paraId="4AE640CC" w14:textId="77777777" w:rsidR="00E47DAC" w:rsidRDefault="00E47DAC" w:rsidP="00A44DCB">
            <w:pPr>
              <w:pStyle w:val="ListParagraph"/>
            </w:pPr>
          </w:p>
          <w:p w14:paraId="7E50A2E1" w14:textId="77777777" w:rsidR="00E47DAC" w:rsidRDefault="00E47DAC" w:rsidP="00A44DCB">
            <w:pPr>
              <w:pStyle w:val="ListParagraph"/>
            </w:pPr>
          </w:p>
          <w:p w14:paraId="76858A98" w14:textId="77777777" w:rsidR="00E47DAC" w:rsidRDefault="00E47DAC" w:rsidP="00A44DCB">
            <w:pPr>
              <w:pStyle w:val="ListParagraph"/>
            </w:pPr>
          </w:p>
          <w:p w14:paraId="7C22E8F8" w14:textId="77777777" w:rsidR="00E47DAC" w:rsidRDefault="00E47DAC" w:rsidP="00A44DCB">
            <w:pPr>
              <w:pStyle w:val="ListParagraph"/>
            </w:pPr>
          </w:p>
          <w:p w14:paraId="625066C1" w14:textId="77777777" w:rsidR="00E47DAC" w:rsidRDefault="00E47DAC" w:rsidP="00A44DCB">
            <w:pPr>
              <w:pStyle w:val="ListParagraph"/>
            </w:pPr>
          </w:p>
          <w:p w14:paraId="4182F346" w14:textId="77777777" w:rsidR="00E47DAC" w:rsidRDefault="00E47DAC" w:rsidP="00A44DCB">
            <w:pPr>
              <w:pStyle w:val="ListParagraph"/>
            </w:pPr>
          </w:p>
          <w:p w14:paraId="57BB9341" w14:textId="77777777" w:rsidR="00E47DAC" w:rsidRDefault="00E47DAC" w:rsidP="00A44DCB">
            <w:pPr>
              <w:pStyle w:val="ListParagraph"/>
            </w:pPr>
          </w:p>
          <w:p w14:paraId="520D01C0" w14:textId="77777777" w:rsidR="00E47DAC" w:rsidRDefault="00E47DAC" w:rsidP="00A44DCB">
            <w:pPr>
              <w:pStyle w:val="ListParagraph"/>
            </w:pPr>
          </w:p>
          <w:p w14:paraId="5808F41F" w14:textId="77777777" w:rsidR="00E47DAC" w:rsidRDefault="00E47DAC" w:rsidP="00A44DCB">
            <w:pPr>
              <w:pStyle w:val="ListParagraph"/>
            </w:pPr>
          </w:p>
          <w:p w14:paraId="6A8A2D24" w14:textId="77777777" w:rsidR="00E47DAC" w:rsidRDefault="00E47DAC" w:rsidP="00A44DCB">
            <w:pPr>
              <w:pStyle w:val="ListParagraph"/>
            </w:pPr>
          </w:p>
          <w:p w14:paraId="51F29CC9" w14:textId="77777777" w:rsidR="00E47DAC" w:rsidRDefault="00E47DAC" w:rsidP="00A44DCB">
            <w:pPr>
              <w:pStyle w:val="ListParagraph"/>
            </w:pPr>
          </w:p>
          <w:p w14:paraId="6375BBA3" w14:textId="77777777" w:rsidR="00E47DAC" w:rsidRDefault="00E47DAC" w:rsidP="00A44DCB">
            <w:pPr>
              <w:pStyle w:val="ListParagrap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036DAD6" wp14:editId="5375E8E8">
                  <wp:simplePos x="0" y="0"/>
                  <wp:positionH relativeFrom="column">
                    <wp:posOffset>-134664</wp:posOffset>
                  </wp:positionH>
                  <wp:positionV relativeFrom="paragraph">
                    <wp:posOffset>-381460</wp:posOffset>
                  </wp:positionV>
                  <wp:extent cx="2093383" cy="1960770"/>
                  <wp:effectExtent l="209550" t="209550" r="212090" b="23050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383" cy="196077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C3648" w14:textId="77777777" w:rsidR="00E47DAC" w:rsidRDefault="00E47DAC" w:rsidP="00A44DCB">
            <w:pPr>
              <w:pStyle w:val="ListParagraph"/>
            </w:pPr>
          </w:p>
          <w:p w14:paraId="07AB2860" w14:textId="77777777" w:rsidR="00E47DAC" w:rsidRDefault="00E47DAC" w:rsidP="00A44DCB">
            <w:pPr>
              <w:pStyle w:val="ListParagraph"/>
            </w:pPr>
          </w:p>
          <w:p w14:paraId="4C38918A" w14:textId="77777777" w:rsidR="00E47DAC" w:rsidRDefault="00E47DAC" w:rsidP="00A44DCB">
            <w:pPr>
              <w:pStyle w:val="ListParagraph"/>
            </w:pPr>
          </w:p>
          <w:p w14:paraId="31342A7C" w14:textId="77777777" w:rsidR="00E47DAC" w:rsidRDefault="00E47DAC" w:rsidP="00A44DCB">
            <w:pPr>
              <w:pStyle w:val="ListParagraph"/>
            </w:pPr>
          </w:p>
          <w:p w14:paraId="394E983C" w14:textId="77777777" w:rsidR="00E47DAC" w:rsidRDefault="00E47DAC" w:rsidP="00A44DCB">
            <w:pPr>
              <w:pStyle w:val="ListParagraph"/>
            </w:pPr>
          </w:p>
          <w:p w14:paraId="173310B0" w14:textId="77777777" w:rsidR="00E47DAC" w:rsidRDefault="00E47DAC" w:rsidP="00A44DCB">
            <w:pPr>
              <w:pStyle w:val="ListParagraph"/>
            </w:pPr>
          </w:p>
          <w:p w14:paraId="1D13F014" w14:textId="77777777" w:rsidR="00E47DAC" w:rsidRDefault="00E47DAC" w:rsidP="00A44DCB">
            <w:pPr>
              <w:pStyle w:val="ListParagraph"/>
            </w:pPr>
          </w:p>
          <w:p w14:paraId="20EDF553" w14:textId="77777777" w:rsidR="00E47DAC" w:rsidRDefault="00E47DAC" w:rsidP="00A44DCB">
            <w:pPr>
              <w:pStyle w:val="ListParagraph"/>
            </w:pPr>
          </w:p>
          <w:p w14:paraId="63E9449F" w14:textId="77777777" w:rsidR="00E47DAC" w:rsidRDefault="00E47DAC" w:rsidP="00A44DCB">
            <w:pPr>
              <w:pStyle w:val="ListParagraph"/>
            </w:pPr>
          </w:p>
          <w:p w14:paraId="06FA6EF1" w14:textId="77777777" w:rsidR="00E47DAC" w:rsidRDefault="00E47DAC" w:rsidP="00A44DCB">
            <w:pPr>
              <w:pStyle w:val="ListParagraph"/>
            </w:pPr>
          </w:p>
          <w:p w14:paraId="507ECB99" w14:textId="77777777" w:rsidR="00E47DAC" w:rsidRDefault="00E47DAC" w:rsidP="00A44DCB">
            <w:pPr>
              <w:pStyle w:val="ListParagraph"/>
            </w:pPr>
          </w:p>
          <w:p w14:paraId="2B558154" w14:textId="77777777" w:rsidR="00E47DAC" w:rsidRDefault="00E47DAC" w:rsidP="00A44DCB">
            <w:pPr>
              <w:pStyle w:val="ListParagraph"/>
            </w:pPr>
          </w:p>
          <w:p w14:paraId="0A4F37B4" w14:textId="77777777" w:rsidR="00E47DAC" w:rsidRDefault="00E47DAC" w:rsidP="00E47DAC"/>
          <w:p w14:paraId="1C18B31C" w14:textId="77777777" w:rsidR="00E47DAC" w:rsidRDefault="00E47DAC" w:rsidP="00E47DAC"/>
          <w:p w14:paraId="7A9BEDEB" w14:textId="77777777" w:rsidR="00E47DAC" w:rsidRDefault="00E47DAC" w:rsidP="00A44DCB">
            <w:pPr>
              <w:pStyle w:val="ListParagraph"/>
            </w:pPr>
          </w:p>
          <w:p w14:paraId="4B034BC7" w14:textId="77777777" w:rsidR="00A44DCB" w:rsidRDefault="007621F0" w:rsidP="00A44DCB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Remember: </w:t>
            </w:r>
          </w:p>
          <w:p w14:paraId="587EF16D" w14:textId="77777777" w:rsidR="007621F0" w:rsidRDefault="007621F0" w:rsidP="00A44DC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900BE2A" w14:textId="77777777" w:rsidR="00A44DCB" w:rsidRPr="007621F0" w:rsidRDefault="00A44DCB" w:rsidP="00A44DCB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7621F0">
              <w:rPr>
                <w:rFonts w:ascii="Calibri" w:eastAsia="Calibri" w:hAnsi="Calibri" w:cs="Calibri"/>
                <w:sz w:val="26"/>
                <w:szCs w:val="26"/>
              </w:rPr>
              <w:t>Every WBDD Partner should increase awareness on birth defects through their website and social media accounts!</w:t>
            </w:r>
          </w:p>
          <w:p w14:paraId="4C8C0362" w14:textId="77777777" w:rsidR="00A44DCB" w:rsidRPr="007621F0" w:rsidRDefault="00A44DCB" w:rsidP="00A44DCB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7621F0">
              <w:rPr>
                <w:rFonts w:ascii="Calibri" w:eastAsia="Calibri" w:hAnsi="Calibri" w:cs="Calibri"/>
                <w:sz w:val="26"/>
                <w:szCs w:val="26"/>
              </w:rPr>
              <w:t>Keep the WBDD logo on your website.</w:t>
            </w:r>
          </w:p>
          <w:p w14:paraId="326AB44C" w14:textId="77777777" w:rsidR="00A44DCB" w:rsidRPr="007621F0" w:rsidRDefault="00A44DCB" w:rsidP="00A44DCB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7621F0">
              <w:rPr>
                <w:rFonts w:ascii="Calibri" w:eastAsia="Calibri" w:hAnsi="Calibri" w:cs="Calibri"/>
                <w:sz w:val="26"/>
                <w:szCs w:val="26"/>
              </w:rPr>
              <w:t>Keep us informed on your activities!</w:t>
            </w:r>
          </w:p>
          <w:p w14:paraId="42939E74" w14:textId="77777777" w:rsidR="00A44DCB" w:rsidRPr="007621F0" w:rsidRDefault="00A44DCB" w:rsidP="00A44DCB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  <w:r w:rsidRPr="007621F0">
              <w:rPr>
                <w:rFonts w:ascii="Calibri" w:eastAsia="Calibri" w:hAnsi="Calibri" w:cs="Calibri"/>
                <w:sz w:val="26"/>
                <w:szCs w:val="26"/>
              </w:rPr>
              <w:t xml:space="preserve">Visit </w:t>
            </w:r>
            <w:hyperlink r:id="rId13">
              <w:r w:rsidRPr="007621F0">
                <w:rPr>
                  <w:rFonts w:ascii="Calibri" w:eastAsia="Calibri" w:hAnsi="Calibri" w:cs="Calibri"/>
                  <w:color w:val="1155CC"/>
                  <w:sz w:val="26"/>
                  <w:szCs w:val="26"/>
                  <w:u w:val="single"/>
                </w:rPr>
                <w:t>www.worldbirthdefectsday.org</w:t>
              </w:r>
            </w:hyperlink>
            <w:r w:rsidRPr="007621F0">
              <w:rPr>
                <w:rFonts w:ascii="Calibri" w:eastAsia="Calibri" w:hAnsi="Calibri" w:cs="Calibri"/>
                <w:sz w:val="26"/>
                <w:szCs w:val="26"/>
              </w:rPr>
              <w:t xml:space="preserve"> to stay updated.</w:t>
            </w:r>
          </w:p>
          <w:p w14:paraId="34328FA0" w14:textId="77777777" w:rsidR="00A44DCB" w:rsidRDefault="00A44DCB" w:rsidP="00A44DCB">
            <w:pPr>
              <w:rPr>
                <w:rFonts w:ascii="Calibri" w:eastAsia="Calibri" w:hAnsi="Calibri" w:cs="Calibri"/>
                <w:color w:val="323130"/>
              </w:rPr>
            </w:pPr>
          </w:p>
          <w:p w14:paraId="12BCAB8B" w14:textId="77777777" w:rsidR="00A44DCB" w:rsidRDefault="00A44DCB" w:rsidP="00A44DCB">
            <w:pPr>
              <w:rPr>
                <w:rFonts w:ascii="Calibri" w:eastAsia="Calibri" w:hAnsi="Calibri" w:cs="Calibri"/>
                <w:color w:val="002060"/>
                <w:szCs w:val="18"/>
              </w:rPr>
            </w:pPr>
            <w:r>
              <w:rPr>
                <w:rFonts w:ascii="Calibri" w:eastAsia="Calibri" w:hAnsi="Calibri" w:cs="Calibri"/>
                <w:color w:val="323130"/>
              </w:rPr>
              <w:t xml:space="preserve"> </w:t>
            </w:r>
          </w:p>
          <w:p w14:paraId="6B0DB2BC" w14:textId="77777777" w:rsidR="00A44DCB" w:rsidRDefault="00A44DCB" w:rsidP="00A44DCB"/>
          <w:p w14:paraId="078EBBD4" w14:textId="77777777" w:rsidR="002723DC" w:rsidRDefault="002723DC" w:rsidP="00A44DCB"/>
          <w:p w14:paraId="09C86C4A" w14:textId="77777777" w:rsidR="002723DC" w:rsidRDefault="002723DC" w:rsidP="00A44DCB"/>
          <w:p w14:paraId="68EF162B" w14:textId="77777777" w:rsidR="002723DC" w:rsidRDefault="002723DC" w:rsidP="00A44DCB"/>
          <w:p w14:paraId="37324DCF" w14:textId="77777777" w:rsidR="002723DC" w:rsidRDefault="002723DC" w:rsidP="00A44DCB"/>
          <w:p w14:paraId="1FDFBE0A" w14:textId="77777777" w:rsidR="002723DC" w:rsidRDefault="002723DC" w:rsidP="00A44DCB"/>
          <w:p w14:paraId="658A562E" w14:textId="77777777" w:rsidR="002723DC" w:rsidRDefault="002723DC" w:rsidP="00A44DCB"/>
          <w:p w14:paraId="071906AB" w14:textId="77777777" w:rsidR="002723DC" w:rsidRDefault="002723DC" w:rsidP="00A44DCB"/>
          <w:p w14:paraId="66218D6F" w14:textId="77777777" w:rsidR="002723DC" w:rsidRDefault="002723DC" w:rsidP="00A44DCB"/>
          <w:p w14:paraId="303BC7D2" w14:textId="77777777" w:rsidR="002723DC" w:rsidRDefault="002723DC" w:rsidP="00A44DCB"/>
          <w:p w14:paraId="006D9DBB" w14:textId="77777777" w:rsidR="002723DC" w:rsidRDefault="002723DC" w:rsidP="00A44DCB"/>
          <w:p w14:paraId="0848CBA1" w14:textId="77777777" w:rsidR="002723DC" w:rsidRDefault="002723DC" w:rsidP="00A44DCB"/>
          <w:p w14:paraId="6BB897E8" w14:textId="77777777" w:rsidR="002723DC" w:rsidRDefault="002723DC" w:rsidP="00A44DCB"/>
          <w:p w14:paraId="23A8A25F" w14:textId="77777777" w:rsidR="002723DC" w:rsidRDefault="002723DC" w:rsidP="00A44DCB"/>
          <w:p w14:paraId="1769D4C8" w14:textId="77777777" w:rsidR="002723DC" w:rsidRDefault="002723DC" w:rsidP="00A44DCB"/>
          <w:p w14:paraId="5214ADF5" w14:textId="77777777" w:rsidR="002723DC" w:rsidRPr="004D3011" w:rsidRDefault="002723DC" w:rsidP="00E47DAC"/>
        </w:tc>
        <w:tc>
          <w:tcPr>
            <w:tcW w:w="250" w:type="dxa"/>
          </w:tcPr>
          <w:p w14:paraId="7E627DC5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7782" w:type="dxa"/>
          </w:tcPr>
          <w:p w14:paraId="237FF2BE" w14:textId="76376499" w:rsidR="00036450" w:rsidRDefault="00F66030" w:rsidP="00036450">
            <w:pPr>
              <w:pStyle w:val="Heading2"/>
            </w:pPr>
            <w:r>
              <w:t>WE CARE…</w:t>
            </w:r>
          </w:p>
          <w:p w14:paraId="7E902661" w14:textId="77777777" w:rsidR="00F66030" w:rsidRPr="007A3A81" w:rsidRDefault="00F66030" w:rsidP="00F66030">
            <w:pPr>
              <w:rPr>
                <w:rFonts w:ascii="Calibri" w:eastAsia="Calibri" w:hAnsi="Calibri" w:cs="Calibri"/>
                <w:b/>
                <w:color w:val="323130"/>
                <w:sz w:val="20"/>
                <w:szCs w:val="20"/>
              </w:rPr>
            </w:pPr>
            <w:bookmarkStart w:id="1" w:name="_Hlk32501565"/>
            <w:r w:rsidRPr="007A3A81"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This year, we</w:t>
            </w:r>
            <w:r w:rsidR="002040F0"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 are</w:t>
            </w:r>
            <w:r w:rsidRPr="007A3A81"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 showing how much WE CARE...</w:t>
            </w:r>
          </w:p>
          <w:p w14:paraId="7B1D62C0" w14:textId="53F1705C" w:rsidR="005A103F" w:rsidRDefault="005A103F" w:rsidP="00F66030">
            <w:pPr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2386EF68" wp14:editId="217614A9">
                  <wp:simplePos x="0" y="0"/>
                  <wp:positionH relativeFrom="column">
                    <wp:posOffset>3725473</wp:posOffset>
                  </wp:positionH>
                  <wp:positionV relativeFrom="paragraph">
                    <wp:posOffset>16822</wp:posOffset>
                  </wp:positionV>
                  <wp:extent cx="1086929" cy="785004"/>
                  <wp:effectExtent l="0" t="0" r="0" b="0"/>
                  <wp:wrapTight wrapText="bothSides">
                    <wp:wrapPolygon edited="0">
                      <wp:start x="0" y="0"/>
                      <wp:lineTo x="0" y="20971"/>
                      <wp:lineTo x="21209" y="20971"/>
                      <wp:lineTo x="21209" y="0"/>
                      <wp:lineTo x="0" y="0"/>
                    </wp:wrapPolygon>
                  </wp:wrapTight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29" cy="785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Calling all </w:t>
            </w:r>
            <w:r w:rsidR="00F66030"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supporters of birth defects research and prevention around the world to download and print this sign, fill </w:t>
            </w:r>
            <w:r w:rsidR="00F66030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="00F66030"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t out with why they </w:t>
            </w:r>
            <w:r w:rsidR="00F66030">
              <w:rPr>
                <w:rFonts w:ascii="Calibri" w:eastAsia="Calibri" w:hAnsi="Calibri" w:cs="Calibri"/>
                <w:sz w:val="24"/>
                <w:szCs w:val="24"/>
              </w:rPr>
              <w:t>care</w:t>
            </w:r>
            <w:r w:rsidR="00F66030"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about birth defects prevention and research, and post a picture of themselves holding </w:t>
            </w:r>
            <w:r w:rsidR="00F66030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="00F66030"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 on March 3</w:t>
            </w:r>
            <w:r w:rsidR="00F66030" w:rsidRPr="002040F0">
              <w:rPr>
                <w:rFonts w:ascii="Calibri" w:eastAsia="Calibri" w:hAnsi="Calibri" w:cs="Calibri"/>
                <w:sz w:val="24"/>
                <w:szCs w:val="24"/>
                <w:highlight w:val="white"/>
                <w:vertAlign w:val="superscript"/>
              </w:rPr>
              <w:t>rd</w:t>
            </w:r>
            <w:r w:rsidR="002040F0">
              <w:rPr>
                <w:rFonts w:ascii="Calibri" w:eastAsia="Calibri" w:hAnsi="Calibri" w:cs="Calibri"/>
                <w:sz w:val="24"/>
                <w:szCs w:val="24"/>
              </w:rPr>
              <w:t xml:space="preserve">! Don’t forget to add </w:t>
            </w:r>
            <w:r w:rsidR="002040F0" w:rsidRPr="002040F0">
              <w:rPr>
                <w:rFonts w:ascii="Calibri" w:eastAsia="Calibri" w:hAnsi="Calibri" w:cs="Calibri"/>
                <w:sz w:val="24"/>
                <w:szCs w:val="24"/>
              </w:rPr>
              <w:t>#</w:t>
            </w:r>
            <w:proofErr w:type="spellStart"/>
            <w:r w:rsidR="002040F0" w:rsidRPr="002040F0">
              <w:rPr>
                <w:rFonts w:ascii="Calibri" w:eastAsia="Calibri" w:hAnsi="Calibri" w:cs="Calibri"/>
                <w:sz w:val="24"/>
                <w:szCs w:val="24"/>
              </w:rPr>
              <w:t>WorldBDDay</w:t>
            </w:r>
            <w:proofErr w:type="spellEnd"/>
            <w:r w:rsidR="002040F0" w:rsidRPr="002040F0">
              <w:rPr>
                <w:rFonts w:ascii="Calibri" w:eastAsia="Calibri" w:hAnsi="Calibri" w:cs="Calibri"/>
                <w:sz w:val="24"/>
                <w:szCs w:val="24"/>
              </w:rPr>
              <w:t xml:space="preserve"> and #ManyBirthDefects1Voice</w:t>
            </w:r>
            <w:r w:rsidR="002040F0"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to the post</w:t>
            </w:r>
            <w:r w:rsidR="00F66030"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! </w:t>
            </w:r>
          </w:p>
          <w:p w14:paraId="31626858" w14:textId="77777777" w:rsidR="00F66030" w:rsidRPr="002040F0" w:rsidRDefault="002040F0" w:rsidP="00F66030">
            <w:pPr>
              <w:rPr>
                <w:rFonts w:ascii="Calibri" w:eastAsia="Calibri" w:hAnsi="Calibri" w:cs="Calibri"/>
                <w:i/>
                <w:sz w:val="16"/>
                <w:szCs w:val="20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Get the sign and more info @</w:t>
            </w:r>
            <w:r w:rsidR="005A103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5A103F" w:rsidRPr="002040F0">
              <w:rPr>
                <w:rFonts w:ascii="Calibri" w:eastAsia="Calibri" w:hAnsi="Calibri" w:cs="Calibri"/>
                <w:i/>
                <w:sz w:val="20"/>
                <w:szCs w:val="24"/>
              </w:rPr>
              <w:t>https://www.worldbirthdefectsday.org/i-care-campaign</w:t>
            </w:r>
            <w:r w:rsidR="00F66030" w:rsidRPr="002040F0">
              <w:rPr>
                <w:rFonts w:ascii="Calibri" w:eastAsia="Calibri" w:hAnsi="Calibri" w:cs="Calibri"/>
                <w:i/>
                <w:sz w:val="20"/>
                <w:szCs w:val="24"/>
                <w:highlight w:val="white"/>
              </w:rPr>
              <w:t>.</w:t>
            </w:r>
            <w:r w:rsidR="00F66030" w:rsidRPr="002040F0">
              <w:rPr>
                <w:rFonts w:ascii="Calibri" w:eastAsia="Calibri" w:hAnsi="Calibri" w:cs="Calibri"/>
                <w:b/>
                <w:noProof/>
                <w:sz w:val="16"/>
                <w:szCs w:val="20"/>
              </w:rPr>
              <w:t xml:space="preserve"> </w:t>
            </w:r>
          </w:p>
          <w:bookmarkEnd w:id="1"/>
          <w:p w14:paraId="2749D6E8" w14:textId="74E3A22C" w:rsidR="005A103F" w:rsidRDefault="005A103F" w:rsidP="00F6603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56C63B13" w14:textId="527EAC1C" w:rsidR="00F66030" w:rsidRDefault="00E47DAC" w:rsidP="00F66030">
            <w:pPr>
              <w:pStyle w:val="Heading2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DC2A8AF" wp14:editId="19C1E6DF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478790</wp:posOffset>
                  </wp:positionV>
                  <wp:extent cx="2714625" cy="1580515"/>
                  <wp:effectExtent l="0" t="0" r="9525" b="635"/>
                  <wp:wrapTight wrapText="bothSides">
                    <wp:wrapPolygon edited="0">
                      <wp:start x="0" y="0"/>
                      <wp:lineTo x="0" y="21348"/>
                      <wp:lineTo x="21524" y="21348"/>
                      <wp:lineTo x="21524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030">
              <w:t xml:space="preserve">Join us for a #WorldBDDay </w:t>
            </w:r>
            <w:r w:rsidR="002040F0">
              <w:t xml:space="preserve">Global </w:t>
            </w:r>
            <w:r w:rsidR="00F66030">
              <w:t>Twitter chat!</w:t>
            </w:r>
          </w:p>
          <w:p w14:paraId="0DD53BF8" w14:textId="12EA2E21" w:rsidR="00F66030" w:rsidRPr="001F586C" w:rsidRDefault="002040F0" w:rsidP="00F6603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On March 3</w:t>
            </w:r>
            <w:r w:rsidRPr="002040F0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at 11:00 EST, 17:00 CET</w:t>
            </w:r>
            <w:r w:rsidR="001F586C">
              <w:rPr>
                <w:rFonts w:ascii="Calibri" w:eastAsia="Calibri" w:hAnsi="Calibri" w:cs="Calibri"/>
                <w:sz w:val="24"/>
                <w:szCs w:val="24"/>
              </w:rPr>
              <w:t xml:space="preserve">, join us during the </w:t>
            </w:r>
            <w:r w:rsidR="00F66030">
              <w:rPr>
                <w:rFonts w:ascii="Calibri" w:eastAsia="Calibri" w:hAnsi="Calibri" w:cs="Calibri"/>
                <w:sz w:val="24"/>
                <w:szCs w:val="24"/>
              </w:rPr>
              <w:t xml:space="preserve">Twitter </w:t>
            </w:r>
            <w:r w:rsidR="001F586C">
              <w:rPr>
                <w:rFonts w:ascii="Calibri" w:eastAsia="Calibri" w:hAnsi="Calibri" w:cs="Calibri"/>
                <w:sz w:val="24"/>
                <w:szCs w:val="24"/>
              </w:rPr>
              <w:t xml:space="preserve">Chat </w:t>
            </w:r>
            <w:r w:rsidR="00F66030">
              <w:rPr>
                <w:rFonts w:ascii="Calibri" w:eastAsia="Calibri" w:hAnsi="Calibri" w:cs="Calibri"/>
                <w:sz w:val="24"/>
                <w:szCs w:val="24"/>
              </w:rPr>
              <w:t>as one voice to raise awareness about birth defects.</w:t>
            </w:r>
            <w:r w:rsidR="001F586C">
              <w:rPr>
                <w:rFonts w:ascii="Calibri" w:eastAsia="Calibri" w:hAnsi="Calibri" w:cs="Calibri"/>
                <w:sz w:val="24"/>
                <w:szCs w:val="24"/>
              </w:rPr>
              <w:t xml:space="preserve"> To prepare, get the bilingual script </w:t>
            </w:r>
            <w:r w:rsidR="001F586C" w:rsidRPr="001F586C">
              <w:rPr>
                <w:rFonts w:ascii="Calibri" w:eastAsia="Calibri" w:hAnsi="Calibri" w:cs="Calibri"/>
                <w:sz w:val="24"/>
                <w:szCs w:val="24"/>
              </w:rPr>
              <w:t xml:space="preserve">and questions </w:t>
            </w:r>
            <w:hyperlink r:id="rId16" w:history="1">
              <w:r w:rsidR="001F586C" w:rsidRPr="001F586C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here</w:t>
              </w:r>
            </w:hyperlink>
            <w:r w:rsidR="001F586C" w:rsidRPr="001F586C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 w:rsidR="00F66030" w:rsidRPr="001F586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86A5A6E" w14:textId="7515B67E" w:rsidR="001F586C" w:rsidRPr="001F586C" w:rsidRDefault="001F586C" w:rsidP="00F6603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31C16C9" w14:textId="25E48FB4" w:rsidR="001F586C" w:rsidRPr="001F586C" w:rsidRDefault="001F586C" w:rsidP="00F66030">
            <w:pPr>
              <w:rPr>
                <w:rFonts w:ascii="Calibri" w:eastAsia="Calibri" w:hAnsi="Calibri" w:cs="Calibri"/>
                <w:b/>
                <w:color w:val="323130"/>
                <w:sz w:val="24"/>
                <w:szCs w:val="24"/>
              </w:rPr>
            </w:pPr>
            <w:r w:rsidRPr="001F586C">
              <w:rPr>
                <w:rFonts w:ascii="Calibri" w:eastAsia="Calibri" w:hAnsi="Calibri" w:cs="Calibri"/>
                <w:sz w:val="24"/>
                <w:szCs w:val="24"/>
              </w:rPr>
              <w:t xml:space="preserve">Even if you cannot join us live, please schedule a tweet using </w:t>
            </w:r>
            <w:r w:rsidRPr="001F586C">
              <w:rPr>
                <w:rFonts w:ascii="Calibri" w:hAnsi="Calibri" w:cs="Calibri"/>
                <w:color w:val="000000"/>
                <w:sz w:val="24"/>
                <w:szCs w:val="24"/>
              </w:rPr>
              <w:t>#</w:t>
            </w:r>
            <w:proofErr w:type="spellStart"/>
            <w:r w:rsidRPr="001F586C">
              <w:rPr>
                <w:rFonts w:ascii="Calibri" w:hAnsi="Calibri" w:cs="Calibri"/>
                <w:color w:val="000000"/>
                <w:sz w:val="24"/>
                <w:szCs w:val="24"/>
              </w:rPr>
              <w:t>WorldBDDay</w:t>
            </w:r>
            <w:proofErr w:type="spellEnd"/>
            <w:r w:rsidRPr="001F586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at this time.</w:t>
            </w:r>
          </w:p>
          <w:p w14:paraId="57A2FB47" w14:textId="3E81D093" w:rsidR="00F66030" w:rsidRDefault="00F66030" w:rsidP="00F66030">
            <w:pPr>
              <w:rPr>
                <w:rFonts w:ascii="Calibri" w:eastAsia="Calibri" w:hAnsi="Calibri" w:cs="Calibri"/>
                <w:b/>
                <w:color w:val="323130"/>
                <w:sz w:val="24"/>
                <w:szCs w:val="24"/>
              </w:rPr>
            </w:pPr>
          </w:p>
          <w:p w14:paraId="228EBFF7" w14:textId="54F7E23C" w:rsidR="00F66030" w:rsidRDefault="00F66030" w:rsidP="00A44DCB">
            <w:pPr>
              <w:pStyle w:val="Heading2"/>
            </w:pPr>
            <w:r>
              <w:t>Coming to you live from Instagram and Facebook!</w:t>
            </w:r>
          </w:p>
          <w:p w14:paraId="59673328" w14:textId="6366B0BE" w:rsidR="00AB37FB" w:rsidRDefault="007621F0" w:rsidP="001F586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836D02D" wp14:editId="4C002F80">
                  <wp:simplePos x="0" y="0"/>
                  <wp:positionH relativeFrom="column">
                    <wp:posOffset>3647168</wp:posOffset>
                  </wp:positionH>
                  <wp:positionV relativeFrom="paragraph">
                    <wp:posOffset>66403</wp:posOffset>
                  </wp:positionV>
                  <wp:extent cx="989330" cy="770255"/>
                  <wp:effectExtent l="0" t="0" r="1270" b="0"/>
                  <wp:wrapTight wrapText="bothSides">
                    <wp:wrapPolygon edited="0">
                      <wp:start x="0" y="0"/>
                      <wp:lineTo x="0" y="20834"/>
                      <wp:lineTo x="21212" y="20834"/>
                      <wp:lineTo x="21212" y="0"/>
                      <wp:lineTo x="0" y="0"/>
                    </wp:wrapPolygon>
                  </wp:wrapTight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86C">
              <w:rPr>
                <w:rFonts w:ascii="Calibri" w:eastAsia="Calibri" w:hAnsi="Calibri" w:cs="Calibri"/>
                <w:sz w:val="24"/>
                <w:szCs w:val="24"/>
              </w:rPr>
              <w:t>On March 3</w:t>
            </w:r>
            <w:r w:rsidR="001F586C" w:rsidRPr="001F586C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rd</w:t>
            </w:r>
            <w:r w:rsidR="001F586C">
              <w:rPr>
                <w:rFonts w:ascii="Calibri" w:eastAsia="Calibri" w:hAnsi="Calibri" w:cs="Calibri"/>
                <w:sz w:val="24"/>
                <w:szCs w:val="24"/>
              </w:rPr>
              <w:t xml:space="preserve"> at </w:t>
            </w:r>
            <w:r w:rsidR="00AB37FB">
              <w:rPr>
                <w:rFonts w:ascii="Calibri" w:eastAsia="Calibri" w:hAnsi="Calibri" w:cs="Calibri"/>
                <w:sz w:val="24"/>
                <w:szCs w:val="24"/>
              </w:rPr>
              <w:t xml:space="preserve">10:00 PST, 13:00 EST, 19:00 CET, </w:t>
            </w:r>
            <w:proofErr w:type="spellStart"/>
            <w:r w:rsidR="00F66030">
              <w:rPr>
                <w:rFonts w:ascii="Calibri" w:eastAsia="Calibri" w:hAnsi="Calibri" w:cs="Calibri"/>
                <w:sz w:val="24"/>
                <w:szCs w:val="24"/>
              </w:rPr>
              <w:t>MotherToBaby</w:t>
            </w:r>
            <w:proofErr w:type="spellEnd"/>
            <w:r w:rsidR="00F66030">
              <w:rPr>
                <w:rFonts w:ascii="Calibri" w:eastAsia="Calibri" w:hAnsi="Calibri" w:cs="Calibri"/>
                <w:sz w:val="24"/>
                <w:szCs w:val="24"/>
              </w:rPr>
              <w:t xml:space="preserve"> is going live to answer questions about birth defects! </w:t>
            </w:r>
          </w:p>
          <w:p w14:paraId="672269DC" w14:textId="44A21461" w:rsidR="00AB37FB" w:rsidRDefault="00AB37FB" w:rsidP="001F586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E43FF14" w14:textId="00DAF7E6" w:rsidR="001F586C" w:rsidRPr="00AB37FB" w:rsidRDefault="001F586C" w:rsidP="001F586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B37FB">
              <w:rPr>
                <w:rFonts w:ascii="Calibri" w:hAnsi="Calibri" w:cs="Calibri"/>
                <w:sz w:val="24"/>
                <w:szCs w:val="24"/>
              </w:rPr>
              <w:t>Ways for partner organizations to participate and promote:</w:t>
            </w:r>
          </w:p>
          <w:p w14:paraId="019D7A29" w14:textId="0E44660E" w:rsidR="001F586C" w:rsidRPr="00AB37FB" w:rsidRDefault="001F586C" w:rsidP="00AB37FB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AB37FB">
              <w:rPr>
                <w:rFonts w:ascii="Calibri" w:hAnsi="Calibri" w:cs="Calibri"/>
                <w:sz w:val="24"/>
                <w:szCs w:val="24"/>
              </w:rPr>
              <w:t>Follow @</w:t>
            </w:r>
            <w:proofErr w:type="spellStart"/>
            <w:r w:rsidRPr="00AB37FB">
              <w:rPr>
                <w:rFonts w:ascii="Calibri" w:hAnsi="Calibri" w:cs="Calibri"/>
                <w:sz w:val="24"/>
                <w:szCs w:val="24"/>
              </w:rPr>
              <w:t>MotherToBaby</w:t>
            </w:r>
            <w:proofErr w:type="spellEnd"/>
            <w:r w:rsidRPr="00AB37FB">
              <w:rPr>
                <w:rFonts w:ascii="Calibri" w:hAnsi="Calibri" w:cs="Calibri"/>
                <w:sz w:val="24"/>
                <w:szCs w:val="24"/>
              </w:rPr>
              <w:t xml:space="preserve"> on Facebook</w:t>
            </w:r>
            <w:r w:rsidR="00AB37FB">
              <w:rPr>
                <w:rFonts w:ascii="Calibri" w:hAnsi="Calibri" w:cs="Calibri"/>
                <w:sz w:val="24"/>
                <w:szCs w:val="24"/>
              </w:rPr>
              <w:t>(FB)</w:t>
            </w:r>
            <w:r w:rsidRPr="00AB37FB">
              <w:rPr>
                <w:rFonts w:ascii="Calibri" w:hAnsi="Calibri" w:cs="Calibri"/>
                <w:sz w:val="24"/>
                <w:szCs w:val="24"/>
              </w:rPr>
              <w:t xml:space="preserve"> or @</w:t>
            </w:r>
            <w:proofErr w:type="spellStart"/>
            <w:r w:rsidRPr="00AB37FB">
              <w:rPr>
                <w:rFonts w:ascii="Calibri" w:hAnsi="Calibri" w:cs="Calibri"/>
                <w:sz w:val="24"/>
                <w:szCs w:val="24"/>
              </w:rPr>
              <w:t>mothertobabyotis</w:t>
            </w:r>
            <w:proofErr w:type="spellEnd"/>
            <w:r w:rsidRPr="00AB37FB">
              <w:rPr>
                <w:rFonts w:ascii="Calibri" w:hAnsi="Calibri" w:cs="Calibri"/>
                <w:sz w:val="24"/>
                <w:szCs w:val="24"/>
              </w:rPr>
              <w:t xml:space="preserve"> on Instagram (or both). You might get a notification at the live broadcast start time. </w:t>
            </w:r>
            <w:r w:rsidR="00AB37FB">
              <w:rPr>
                <w:rFonts w:ascii="Calibri" w:hAnsi="Calibri" w:cs="Calibri"/>
                <w:sz w:val="24"/>
                <w:szCs w:val="24"/>
              </w:rPr>
              <w:t xml:space="preserve">Or, </w:t>
            </w:r>
            <w:r w:rsidRPr="00AB37FB">
              <w:rPr>
                <w:rFonts w:ascii="Calibri" w:hAnsi="Calibri" w:cs="Calibri"/>
                <w:sz w:val="24"/>
                <w:szCs w:val="24"/>
              </w:rPr>
              <w:t xml:space="preserve">go to </w:t>
            </w:r>
            <w:proofErr w:type="spellStart"/>
            <w:r w:rsidRPr="00AB37FB">
              <w:rPr>
                <w:rFonts w:ascii="Calibri" w:hAnsi="Calibri" w:cs="Calibri"/>
                <w:sz w:val="24"/>
                <w:szCs w:val="24"/>
              </w:rPr>
              <w:t>MotherToBaby’s</w:t>
            </w:r>
            <w:proofErr w:type="spellEnd"/>
            <w:r w:rsidRPr="00AB37FB">
              <w:rPr>
                <w:rFonts w:ascii="Calibri" w:hAnsi="Calibri" w:cs="Calibri"/>
                <w:sz w:val="24"/>
                <w:szCs w:val="24"/>
              </w:rPr>
              <w:t xml:space="preserve"> profile on either Facebook or Instagram at the broadcast start time (</w:t>
            </w:r>
            <w:r w:rsidR="00AB37FB">
              <w:rPr>
                <w:rFonts w:ascii="Calibri" w:eastAsia="Calibri" w:hAnsi="Calibri" w:cs="Calibri"/>
                <w:sz w:val="24"/>
                <w:szCs w:val="24"/>
              </w:rPr>
              <w:t>10:00 PST, 13:00 EST, 19:00 CET</w:t>
            </w:r>
            <w:r w:rsidRPr="00AB37FB">
              <w:rPr>
                <w:rFonts w:ascii="Calibri" w:hAnsi="Calibri" w:cs="Calibri"/>
                <w:sz w:val="24"/>
                <w:szCs w:val="24"/>
              </w:rPr>
              <w:t xml:space="preserve">). </w:t>
            </w:r>
          </w:p>
          <w:p w14:paraId="11642CD9" w14:textId="152B7285" w:rsidR="001F586C" w:rsidRPr="00AB37FB" w:rsidRDefault="00383A92" w:rsidP="00AB37FB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383A92">
              <w:rPr>
                <w:rFonts w:ascii="Calibri" w:hAnsi="Calibri" w:cs="Calibri"/>
                <w:noProof/>
                <w:spacing w:val="19"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A661491" wp14:editId="4EA613FA">
                      <wp:simplePos x="0" y="0"/>
                      <wp:positionH relativeFrom="column">
                        <wp:posOffset>4349750</wp:posOffset>
                      </wp:positionH>
                      <wp:positionV relativeFrom="paragraph">
                        <wp:posOffset>573405</wp:posOffset>
                      </wp:positionV>
                      <wp:extent cx="285750" cy="352425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F1AA9" w14:textId="77777777" w:rsidR="00383A92" w:rsidRPr="00030640" w:rsidRDefault="00383A92" w:rsidP="00383A9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30640"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61491" id="_x0000_s1027" type="#_x0000_t202" style="position:absolute;left:0;text-align:left;margin-left:342.5pt;margin-top:45.15pt;width:22.5pt;height:2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" filled="f" stroked="f">
                      <v:textbox>
                        <w:txbxContent>
                          <w:p w14:paraId="087F1AA9" w14:textId="77777777" w:rsidR="00383A92" w:rsidRPr="00030640" w:rsidRDefault="00383A92" w:rsidP="00383A9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30640">
                              <w:rPr>
                                <w:b/>
                                <w:color w:val="00B0F0"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586C" w:rsidRPr="00AB37FB">
              <w:rPr>
                <w:rFonts w:ascii="Calibri" w:hAnsi="Calibri" w:cs="Calibri"/>
                <w:sz w:val="24"/>
                <w:szCs w:val="24"/>
              </w:rPr>
              <w:t xml:space="preserve">On </w:t>
            </w:r>
            <w:r w:rsidR="00AB37FB">
              <w:rPr>
                <w:rFonts w:ascii="Calibri" w:hAnsi="Calibri" w:cs="Calibri"/>
                <w:sz w:val="24"/>
                <w:szCs w:val="24"/>
              </w:rPr>
              <w:t>FB</w:t>
            </w:r>
            <w:r w:rsidR="001F586C" w:rsidRPr="00AB37FB">
              <w:rPr>
                <w:rFonts w:ascii="Calibri" w:hAnsi="Calibri" w:cs="Calibri"/>
                <w:sz w:val="24"/>
                <w:szCs w:val="24"/>
              </w:rPr>
              <w:t xml:space="preserve">, the live video should be playing at the top of </w:t>
            </w:r>
            <w:proofErr w:type="spellStart"/>
            <w:r w:rsidR="001F586C" w:rsidRPr="00AB37FB">
              <w:rPr>
                <w:rFonts w:ascii="Calibri" w:hAnsi="Calibri" w:cs="Calibri"/>
                <w:sz w:val="24"/>
                <w:szCs w:val="24"/>
              </w:rPr>
              <w:t>MotherToBaby’s</w:t>
            </w:r>
            <w:proofErr w:type="spellEnd"/>
            <w:r w:rsidR="001F586C" w:rsidRPr="00AB37FB">
              <w:rPr>
                <w:rFonts w:ascii="Calibri" w:hAnsi="Calibri" w:cs="Calibri"/>
                <w:sz w:val="24"/>
                <w:szCs w:val="24"/>
              </w:rPr>
              <w:t xml:space="preserve"> page. On Instagram, you will see a small badge around the story circles at </w:t>
            </w:r>
            <w:r w:rsidR="001F586C" w:rsidRPr="00AB37FB">
              <w:rPr>
                <w:rFonts w:ascii="Calibri" w:hAnsi="Calibri" w:cs="Calibri"/>
                <w:sz w:val="24"/>
                <w:szCs w:val="24"/>
              </w:rPr>
              <w:lastRenderedPageBreak/>
              <w:t>the top of the screen that says “live.” Tap to enter the live stream. The person streaming will know that you are tuning in.</w:t>
            </w:r>
          </w:p>
          <w:p w14:paraId="4B192BEB" w14:textId="77777777" w:rsidR="001F586C" w:rsidRPr="00AB37FB" w:rsidRDefault="001F586C" w:rsidP="00AB37FB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AB37FB">
              <w:rPr>
                <w:rFonts w:ascii="Calibri" w:hAnsi="Calibri" w:cs="Calibri"/>
                <w:sz w:val="24"/>
                <w:szCs w:val="24"/>
              </w:rPr>
              <w:t>With either platform, once you are watching the live stream, you can comment or ask questions, the same way you’d engage with a non-live post. Make sure to do this from your organization’s official FB or Instagram account</w:t>
            </w:r>
            <w:r w:rsidR="00AB37FB">
              <w:rPr>
                <w:rFonts w:ascii="Calibri" w:hAnsi="Calibri" w:cs="Calibri"/>
                <w:sz w:val="24"/>
                <w:szCs w:val="24"/>
              </w:rPr>
              <w:t xml:space="preserve">. Or you can </w:t>
            </w:r>
            <w:r w:rsidRPr="00AB37FB">
              <w:rPr>
                <w:rFonts w:ascii="Calibri" w:hAnsi="Calibri" w:cs="Calibri"/>
                <w:sz w:val="24"/>
                <w:szCs w:val="24"/>
              </w:rPr>
              <w:t>join via your personal accounts and mention the organization/country you’re joining the live broadcast from.</w:t>
            </w:r>
          </w:p>
          <w:p w14:paraId="1FB6A65C" w14:textId="77777777" w:rsidR="001F586C" w:rsidRPr="00AB37FB" w:rsidRDefault="001F586C" w:rsidP="00AB37FB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AB37FB">
              <w:rPr>
                <w:rFonts w:ascii="Calibri" w:hAnsi="Calibri" w:cs="Calibri"/>
                <w:sz w:val="24"/>
                <w:szCs w:val="24"/>
              </w:rPr>
              <w:t xml:space="preserve">Have your organization’s page “RSVP” as “going” on the </w:t>
            </w:r>
            <w:proofErr w:type="spellStart"/>
            <w:r w:rsidRPr="00AB37FB">
              <w:rPr>
                <w:rFonts w:ascii="Calibri" w:hAnsi="Calibri" w:cs="Calibri"/>
                <w:sz w:val="24"/>
                <w:szCs w:val="24"/>
              </w:rPr>
              <w:t>MotherToBaby</w:t>
            </w:r>
            <w:proofErr w:type="spellEnd"/>
            <w:r w:rsidRPr="00AB37FB">
              <w:rPr>
                <w:rFonts w:ascii="Calibri" w:hAnsi="Calibri" w:cs="Calibri"/>
                <w:sz w:val="24"/>
                <w:szCs w:val="24"/>
              </w:rPr>
              <w:t xml:space="preserve"> Facebook event created to promote the live panel. Then share it with your followers: https://www.facebook.com/events/213655426471361/ </w:t>
            </w:r>
          </w:p>
          <w:p w14:paraId="3D18DA42" w14:textId="77777777" w:rsidR="007621F0" w:rsidRPr="00AB37FB" w:rsidRDefault="001F586C" w:rsidP="00AB37FB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AB37FB">
              <w:rPr>
                <w:rFonts w:ascii="Calibri" w:hAnsi="Calibri" w:cs="Calibri"/>
                <w:sz w:val="24"/>
                <w:szCs w:val="24"/>
              </w:rPr>
              <w:t>Share our link to our Facebook/Instagram Live article: http://bit.ly/2020FBINSTAlive</w:t>
            </w:r>
          </w:p>
          <w:p w14:paraId="7D79F0B6" w14:textId="77777777" w:rsidR="007621F0" w:rsidRPr="00AB37FB" w:rsidRDefault="007621F0" w:rsidP="007621F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14750C" w14:textId="77777777" w:rsidR="00F66030" w:rsidRPr="00AB37FB" w:rsidRDefault="002723DC" w:rsidP="00A44DCB">
            <w:pPr>
              <w:pStyle w:val="Heading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Got stories?</w:t>
            </w:r>
          </w:p>
          <w:p w14:paraId="0DDB1BD0" w14:textId="77777777" w:rsidR="002723DC" w:rsidRDefault="002723DC" w:rsidP="002723D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We are looking for stories to share to raise awareness about birth defects!</w:t>
            </w:r>
          </w:p>
          <w:p w14:paraId="29C6B4DC" w14:textId="77777777" w:rsidR="002723DC" w:rsidRDefault="002723DC" w:rsidP="002723D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7151B89" w14:textId="77777777" w:rsidR="002723DC" w:rsidRPr="002723DC" w:rsidRDefault="002723DC" w:rsidP="002723DC">
            <w:pPr>
              <w:pStyle w:val="ListParagraph"/>
              <w:numPr>
                <w:ilvl w:val="0"/>
                <w:numId w:val="13"/>
              </w:numPr>
              <w:ind w:left="464"/>
              <w:rPr>
                <w:rFonts w:ascii="Calibri" w:eastAsia="Calibri" w:hAnsi="Calibri" w:cs="Calibri"/>
                <w:sz w:val="24"/>
                <w:szCs w:val="24"/>
              </w:rPr>
            </w:pPr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Do you have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 w:rsidRPr="002723DC">
              <w:rPr>
                <w:rFonts w:ascii="Calibri" w:eastAsia="Calibri" w:hAnsi="Calibri" w:cs="Calibri"/>
                <w:sz w:val="24"/>
                <w:szCs w:val="24"/>
              </w:rPr>
              <w:t>story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related to the activities of your organization? </w:t>
            </w:r>
          </w:p>
          <w:p w14:paraId="0FCE38C7" w14:textId="77777777" w:rsidR="002723DC" w:rsidRPr="002723DC" w:rsidRDefault="002723DC" w:rsidP="002723DC">
            <w:pPr>
              <w:pStyle w:val="ListParagraph"/>
              <w:numPr>
                <w:ilvl w:val="0"/>
                <w:numId w:val="13"/>
              </w:numPr>
              <w:ind w:left="464"/>
              <w:rPr>
                <w:rFonts w:ascii="Calibri" w:eastAsia="Calibri" w:hAnsi="Calibri" w:cs="Calibri"/>
                <w:sz w:val="24"/>
                <w:szCs w:val="24"/>
              </w:rPr>
            </w:pPr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Do you work with families and can feature their story about having a family member born with a birth defect? </w:t>
            </w:r>
          </w:p>
          <w:p w14:paraId="7564F43F" w14:textId="77777777" w:rsidR="002723DC" w:rsidRPr="002723DC" w:rsidRDefault="002723DC" w:rsidP="002723DC">
            <w:pPr>
              <w:pStyle w:val="ListParagraph"/>
              <w:numPr>
                <w:ilvl w:val="0"/>
                <w:numId w:val="13"/>
              </w:numPr>
              <w:ind w:left="464"/>
              <w:rPr>
                <w:rFonts w:ascii="Calibri" w:eastAsia="Calibri" w:hAnsi="Calibri" w:cs="Calibri"/>
                <w:sz w:val="24"/>
                <w:szCs w:val="24"/>
              </w:rPr>
            </w:pPr>
            <w:r w:rsidRPr="002723DC">
              <w:rPr>
                <w:rFonts w:ascii="Calibri" w:eastAsia="Calibri" w:hAnsi="Calibri" w:cs="Calibri"/>
                <w:sz w:val="24"/>
                <w:szCs w:val="24"/>
              </w:rPr>
              <w:t>Are you a health care provider or know of health care providers who might want to share their stories about the impact of birth defects?</w:t>
            </w:r>
          </w:p>
          <w:p w14:paraId="3CFAF971" w14:textId="77777777" w:rsidR="002723DC" w:rsidRDefault="002723DC" w:rsidP="002723D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34034E7" w14:textId="77777777" w:rsidR="00AB37FB" w:rsidRPr="002723DC" w:rsidRDefault="002723DC" w:rsidP="002723D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Please send your stories to </w:t>
            </w:r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see the suggestions on </w:t>
            </w:r>
            <w:hyperlink r:id="rId18" w:history="1">
              <w:r w:rsidRPr="00493D91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centre@icbdsr.org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so that we can share and help raise awareness!</w:t>
            </w:r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13A3505" w14:textId="77777777" w:rsidR="002723DC" w:rsidRDefault="002723DC" w:rsidP="002723DC">
            <w:pPr>
              <w:pStyle w:val="ListParagraph"/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bookmarkStart w:id="2" w:name="_GoBack"/>
            <w:bookmarkEnd w:id="2"/>
          </w:p>
          <w:p w14:paraId="4110D603" w14:textId="77777777" w:rsidR="002723DC" w:rsidRPr="00AB37FB" w:rsidRDefault="002723DC" w:rsidP="002723DC">
            <w:pPr>
              <w:pStyle w:val="Heading2"/>
              <w:rPr>
                <w:rFonts w:ascii="Calibri" w:hAnsi="Calibri" w:cs="Calibri"/>
                <w:sz w:val="24"/>
                <w:szCs w:val="24"/>
              </w:rPr>
            </w:pPr>
            <w:r w:rsidRPr="00AB37FB">
              <w:rPr>
                <w:rFonts w:ascii="Calibri" w:hAnsi="Calibri" w:cs="Calibri"/>
                <w:sz w:val="24"/>
                <w:szCs w:val="24"/>
              </w:rPr>
              <w:t>Be an active WBDD Partner!</w:t>
            </w:r>
          </w:p>
          <w:p w14:paraId="3DEF0FBA" w14:textId="77777777" w:rsidR="002723DC" w:rsidRPr="002723DC" w:rsidRDefault="002723DC" w:rsidP="002723DC">
            <w:pPr>
              <w:pStyle w:val="ListParagraph"/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Visit the “Prior Activities” page on the WBDD website at </w:t>
            </w:r>
            <w:hyperlink r:id="rId19">
              <w:r w:rsidRPr="002723DC"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https://www.worldbirthdefectsday.org/activities/</w:t>
              </w:r>
            </w:hyperlink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 to find event ideas! </w:t>
            </w:r>
          </w:p>
          <w:p w14:paraId="173B15DC" w14:textId="77777777" w:rsidR="002723DC" w:rsidRPr="00AB37FB" w:rsidRDefault="002723DC" w:rsidP="002723D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C250BE" w14:textId="705A14AC" w:rsidR="002723DC" w:rsidRPr="002723DC" w:rsidRDefault="002723DC" w:rsidP="002723DC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 w:rsidRPr="002723DC">
              <w:rPr>
                <w:rFonts w:ascii="Calibri" w:eastAsia="Calibri" w:hAnsi="Calibri" w:cs="Calibri"/>
                <w:sz w:val="24"/>
                <w:szCs w:val="24"/>
              </w:rPr>
              <w:t>If you host an event, make sure to use #</w:t>
            </w:r>
            <w:proofErr w:type="spellStart"/>
            <w:r w:rsidRPr="002723DC">
              <w:rPr>
                <w:rFonts w:ascii="Calibri" w:eastAsia="Calibri" w:hAnsi="Calibri" w:cs="Calibri"/>
                <w:sz w:val="24"/>
                <w:szCs w:val="24"/>
              </w:rPr>
              <w:t>WorldBDDay</w:t>
            </w:r>
            <w:proofErr w:type="spellEnd"/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 #ManyBirthDefects1Voice #</w:t>
            </w:r>
            <w:proofErr w:type="spellStart"/>
            <w:r w:rsidRPr="002723DC">
              <w:rPr>
                <w:rFonts w:ascii="Calibri" w:eastAsia="Calibri" w:hAnsi="Calibri" w:cs="Calibri"/>
                <w:sz w:val="24"/>
                <w:szCs w:val="24"/>
              </w:rPr>
              <w:t>DiaMundialDefectosCongenitos</w:t>
            </w:r>
            <w:proofErr w:type="spellEnd"/>
            <w:r w:rsidRPr="002723DC">
              <w:rPr>
                <w:rFonts w:ascii="Calibri" w:eastAsia="Calibri" w:hAnsi="Calibri" w:cs="Calibri"/>
                <w:sz w:val="24"/>
                <w:szCs w:val="24"/>
              </w:rPr>
              <w:t xml:space="preserve"> #MuchosDefectos1Voz.  Also, </w:t>
            </w:r>
            <w:r w:rsidRPr="002723D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email </w:t>
            </w:r>
            <w:hyperlink r:id="rId20" w:history="1">
              <w:r w:rsidRPr="002723DC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centre@icbdsr.org</w:t>
              </w:r>
            </w:hyperlink>
            <w:r w:rsidRPr="002723D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so we are aware and can help promote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</w:p>
          <w:p w14:paraId="49A06F3A" w14:textId="34FC8818" w:rsidR="00AB37FB" w:rsidRPr="00AB37FB" w:rsidRDefault="00AB37FB" w:rsidP="00AB37FB">
            <w:pPr>
              <w:pStyle w:val="Heading2"/>
              <w:rPr>
                <w:rFonts w:ascii="Calibri" w:hAnsi="Calibri" w:cs="Calibri"/>
              </w:rPr>
            </w:pPr>
            <w:r w:rsidRPr="00AB37FB">
              <w:rPr>
                <w:rFonts w:ascii="Calibri" w:hAnsi="Calibri" w:cs="Calibri"/>
              </w:rPr>
              <w:t>For</w:t>
            </w:r>
            <w:r>
              <w:rPr>
                <w:rFonts w:ascii="Calibri" w:hAnsi="Calibri" w:cs="Calibri"/>
              </w:rPr>
              <w:t xml:space="preserve"> more information</w:t>
            </w:r>
          </w:p>
          <w:p w14:paraId="2770F341" w14:textId="6D06D720" w:rsidR="00D3150C" w:rsidRDefault="00AB37FB" w:rsidP="004D301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Visit</w:t>
            </w:r>
            <w:r w:rsidR="00E47DAC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hyperlink r:id="rId21" w:history="1">
              <w:r w:rsidR="00D3150C" w:rsidRPr="00493D91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www.worldbirthdefectsday.org</w:t>
              </w:r>
            </w:hyperlink>
            <w:r w:rsidR="00D3150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504955B" w14:textId="240634F9" w:rsidR="00AB37FB" w:rsidRDefault="00AB37FB" w:rsidP="004D3011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B37FB">
              <w:rPr>
                <w:rFonts w:ascii="Calibri" w:eastAsia="Calibri" w:hAnsi="Calibri" w:cs="Calibri"/>
                <w:sz w:val="24"/>
                <w:szCs w:val="24"/>
              </w:rPr>
              <w:t>Email</w:t>
            </w:r>
            <w:r w:rsidR="00E47DAC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Pr="00AB37F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hyperlink r:id="rId22" w:history="1">
              <w:r w:rsidR="00D3150C" w:rsidRPr="00493D91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centre@icbdsr.org</w:t>
              </w:r>
            </w:hyperlink>
            <w:r w:rsidR="00D3150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BE28360" w14:textId="75F5B21D" w:rsidR="00AB37FB" w:rsidRDefault="00E47DAC" w:rsidP="004D301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F8A9DFC" wp14:editId="51AE1771">
                  <wp:simplePos x="0" y="0"/>
                  <wp:positionH relativeFrom="column">
                    <wp:posOffset>3306173</wp:posOffset>
                  </wp:positionH>
                  <wp:positionV relativeFrom="paragraph">
                    <wp:posOffset>184694</wp:posOffset>
                  </wp:positionV>
                  <wp:extent cx="1205320" cy="707711"/>
                  <wp:effectExtent l="19050" t="0" r="13970" b="22606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20" cy="70771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D6C003" w14:textId="1684D19B" w:rsidR="00AB37FB" w:rsidRDefault="00AB37FB" w:rsidP="004D301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890E72A" w14:textId="7D80AD39" w:rsidR="00AB37FB" w:rsidRPr="00AB37FB" w:rsidRDefault="00AB37FB" w:rsidP="00AB37FB">
            <w:pPr>
              <w:rPr>
                <w:rFonts w:ascii="Calibri" w:eastAsia="Calibri" w:hAnsi="Calibri" w:cs="Calibri"/>
                <w:b/>
                <w:color w:val="1155CC"/>
                <w:szCs w:val="18"/>
              </w:rPr>
            </w:pPr>
          </w:p>
          <w:p w14:paraId="7A01194F" w14:textId="56FDE259" w:rsidR="00AB37FB" w:rsidRPr="00AB37FB" w:rsidRDefault="00383A92" w:rsidP="002723DC">
            <w:pPr>
              <w:rPr>
                <w:rFonts w:ascii="Calibri" w:eastAsia="Calibri" w:hAnsi="Calibri" w:cs="Calibri"/>
                <w:b/>
                <w:color w:val="1155CC"/>
                <w:szCs w:val="18"/>
              </w:rPr>
            </w:pPr>
            <w:r w:rsidRPr="00686008">
              <w:rPr>
                <w:rFonts w:ascii="Calibri" w:hAnsi="Calibri" w:cs="Calibri"/>
                <w:noProof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80EA462" wp14:editId="5C4BFB28">
                      <wp:simplePos x="0" y="0"/>
                      <wp:positionH relativeFrom="column">
                        <wp:posOffset>4541520</wp:posOffset>
                      </wp:positionH>
                      <wp:positionV relativeFrom="paragraph">
                        <wp:posOffset>86360</wp:posOffset>
                      </wp:positionV>
                      <wp:extent cx="285750" cy="35242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09F4C" w14:textId="77777777" w:rsidR="00383A92" w:rsidRPr="00030640" w:rsidRDefault="00383A92" w:rsidP="00383A9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EA462" id="_x0000_s1028" type="#_x0000_t202" style="position:absolute;margin-left:357.6pt;margin-top:6.8pt;width:22.5pt;height:27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" filled="f" stroked="f">
                      <v:textbox>
                        <w:txbxContent>
                          <w:p w14:paraId="3CF09F4C" w14:textId="77777777" w:rsidR="00383A92" w:rsidRPr="00030640" w:rsidRDefault="00383A92" w:rsidP="00383A9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bookmarkEnd w:id="0"/>
    <w:p w14:paraId="65088621" w14:textId="0C6FEE58" w:rsidR="0043117B" w:rsidRDefault="00E47DAC" w:rsidP="000C45FF">
      <w:pPr>
        <w:tabs>
          <w:tab w:val="left" w:pos="990"/>
        </w:tabs>
      </w:pPr>
      <w:r w:rsidRPr="00E3502D">
        <w:rPr>
          <w:noProof/>
          <w:spacing w:val="-2082"/>
          <w:w w:val="52"/>
        </w:rPr>
        <w:lastRenderedPageBreak/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20340B8E" wp14:editId="07ABFFD6">
                <wp:simplePos x="0" y="0"/>
                <wp:positionH relativeFrom="margin">
                  <wp:posOffset>-58420</wp:posOffset>
                </wp:positionH>
                <wp:positionV relativeFrom="paragraph">
                  <wp:posOffset>183243</wp:posOffset>
                </wp:positionV>
                <wp:extent cx="6981643" cy="138793"/>
                <wp:effectExtent l="19050" t="57150" r="86360" b="7112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643" cy="138793"/>
                        </a:xfrm>
                        <a:prstGeom prst="roundRect">
                          <a:avLst/>
                        </a:prstGeom>
                        <a:solidFill>
                          <a:srgbClr val="088AB0">
                            <a:alpha val="90980"/>
                          </a:srgbClr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3C7280D" w14:textId="77777777" w:rsidR="00E47DAC" w:rsidRPr="00A44DCB" w:rsidRDefault="00E47DAC" w:rsidP="00E47DAC">
                            <w:pPr>
                              <w:jc w:val="center"/>
                              <w:rPr>
                                <w:rFonts w:ascii="Audiowide" w:hAnsi="Audiowide"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40B8E" id="_x0000_s1027" style="position:absolute;margin-left:-4.6pt;margin-top:14.45pt;width:549.75pt;height:10.9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" fillcolor="#088ab0" strokecolor="#92d050">
                <v:fill opacity="59624f"/>
                <v:stroke joinstyle="miter"/>
                <v:shadow on="t" color="black" opacity="26214f" origin="-.5" offset="3pt,0"/>
                <v:textbox>
                  <w:txbxContent>
                    <w:p w14:paraId="53C7280D" w14:textId="77777777" w:rsidR="00E47DAC" w:rsidRPr="00A44DCB" w:rsidRDefault="00E47DAC" w:rsidP="00E47DAC">
                      <w:pPr>
                        <w:jc w:val="center"/>
                        <w:rPr>
                          <w:rFonts w:ascii="Audiowide" w:hAnsi="Audiowide"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17A3753" wp14:editId="08A95268">
            <wp:simplePos x="0" y="0"/>
            <wp:positionH relativeFrom="column">
              <wp:posOffset>4232366</wp:posOffset>
            </wp:positionH>
            <wp:positionV relativeFrom="paragraph">
              <wp:posOffset>-484867</wp:posOffset>
            </wp:positionV>
            <wp:extent cx="1110343" cy="730764"/>
            <wp:effectExtent l="19050" t="0" r="13970" b="2413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bddlo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0" cy="7380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DC" w:rsidRPr="00AB37FB">
        <w:rPr>
          <w:rFonts w:ascii="Calibri" w:eastAsia="Calibri" w:hAnsi="Calibri" w:cs="Calibri"/>
          <w:i/>
          <w:noProof/>
          <w:sz w:val="24"/>
          <w:szCs w:val="24"/>
        </w:rPr>
        <w:t xml:space="preserve"> </w:t>
      </w:r>
    </w:p>
    <w:sectPr w:rsidR="0043117B" w:rsidSect="000C45FF">
      <w:head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C036E" w14:textId="77777777" w:rsidR="00672995" w:rsidRDefault="00672995" w:rsidP="000C45FF">
      <w:r>
        <w:separator/>
      </w:r>
    </w:p>
  </w:endnote>
  <w:endnote w:type="continuationSeparator" w:id="0">
    <w:p w14:paraId="07299577" w14:textId="77777777" w:rsidR="00672995" w:rsidRDefault="0067299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diowide">
    <w:panose1 w:val="02000503000000020004"/>
    <w:charset w:val="00"/>
    <w:family w:val="auto"/>
    <w:pitch w:val="variable"/>
    <w:sig w:usb0="A000006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4E9B7" w14:textId="77777777" w:rsidR="00672995" w:rsidRDefault="00672995" w:rsidP="000C45FF">
      <w:r>
        <w:separator/>
      </w:r>
    </w:p>
  </w:footnote>
  <w:footnote w:type="continuationSeparator" w:id="0">
    <w:p w14:paraId="0FFEE04A" w14:textId="77777777" w:rsidR="00672995" w:rsidRDefault="0067299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6EDC2" w14:textId="77777777" w:rsidR="000C45FF" w:rsidRDefault="0083363B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3660C44" wp14:editId="1CF16040">
          <wp:simplePos x="0" y="0"/>
          <wp:positionH relativeFrom="margin">
            <wp:posOffset>-117104</wp:posOffset>
          </wp:positionH>
          <wp:positionV relativeFrom="paragraph">
            <wp:posOffset>-298450</wp:posOffset>
          </wp:positionV>
          <wp:extent cx="7126605" cy="964374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6605" cy="964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2E0246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0pt;height:300pt" o:bullet="t">
        <v:imagedata r:id="rId1" o:title="UIxg7[1]"/>
      </v:shape>
    </w:pict>
  </w:numPicBullet>
  <w:abstractNum w:abstractNumId="0" w15:restartNumberingAfterBreak="0">
    <w:nsid w:val="052C1020"/>
    <w:multiLevelType w:val="hybridMultilevel"/>
    <w:tmpl w:val="6450BBB2"/>
    <w:lvl w:ilvl="0" w:tplc="B4046B6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B3CDE"/>
    <w:multiLevelType w:val="hybridMultilevel"/>
    <w:tmpl w:val="993AED2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8F5049"/>
    <w:multiLevelType w:val="hybridMultilevel"/>
    <w:tmpl w:val="96606770"/>
    <w:lvl w:ilvl="0" w:tplc="795053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849D6"/>
    <w:multiLevelType w:val="hybridMultilevel"/>
    <w:tmpl w:val="C8A4DFC2"/>
    <w:lvl w:ilvl="0" w:tplc="1A70B5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83895"/>
    <w:multiLevelType w:val="hybridMultilevel"/>
    <w:tmpl w:val="DF08E0C0"/>
    <w:lvl w:ilvl="0" w:tplc="14D6CFD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04B3F"/>
    <w:multiLevelType w:val="hybridMultilevel"/>
    <w:tmpl w:val="055C1A0A"/>
    <w:lvl w:ilvl="0" w:tplc="32343D2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81E0D"/>
    <w:multiLevelType w:val="hybridMultilevel"/>
    <w:tmpl w:val="96606770"/>
    <w:lvl w:ilvl="0" w:tplc="795053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65FCC"/>
    <w:multiLevelType w:val="hybridMultilevel"/>
    <w:tmpl w:val="3F1217FA"/>
    <w:lvl w:ilvl="0" w:tplc="32343D2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111C4"/>
    <w:multiLevelType w:val="multilevel"/>
    <w:tmpl w:val="8716C67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65D85E35"/>
    <w:multiLevelType w:val="hybridMultilevel"/>
    <w:tmpl w:val="E3303668"/>
    <w:lvl w:ilvl="0" w:tplc="32343D2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4F1688"/>
    <w:multiLevelType w:val="hybridMultilevel"/>
    <w:tmpl w:val="928214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BD0C34"/>
    <w:multiLevelType w:val="hybridMultilevel"/>
    <w:tmpl w:val="B2FC166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AA34E8"/>
    <w:multiLevelType w:val="hybridMultilevel"/>
    <w:tmpl w:val="E83A7C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9"/>
  </w:num>
  <w:num w:numId="8">
    <w:abstractNumId w:val="5"/>
  </w:num>
  <w:num w:numId="9">
    <w:abstractNumId w:val="10"/>
  </w:num>
  <w:num w:numId="10">
    <w:abstractNumId w:val="1"/>
  </w:num>
  <w:num w:numId="11">
    <w:abstractNumId w:val="11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95"/>
    <w:rsid w:val="00036450"/>
    <w:rsid w:val="000519B3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1F586C"/>
    <w:rsid w:val="002040F0"/>
    <w:rsid w:val="002400EB"/>
    <w:rsid w:val="00256CF7"/>
    <w:rsid w:val="002723DC"/>
    <w:rsid w:val="00281FD5"/>
    <w:rsid w:val="0030481B"/>
    <w:rsid w:val="003156FC"/>
    <w:rsid w:val="003254B5"/>
    <w:rsid w:val="00347FCE"/>
    <w:rsid w:val="0037121F"/>
    <w:rsid w:val="00383A92"/>
    <w:rsid w:val="00386343"/>
    <w:rsid w:val="003A6B7D"/>
    <w:rsid w:val="003B06CA"/>
    <w:rsid w:val="004071FC"/>
    <w:rsid w:val="00445947"/>
    <w:rsid w:val="004648E0"/>
    <w:rsid w:val="004813B3"/>
    <w:rsid w:val="00482A8B"/>
    <w:rsid w:val="00496591"/>
    <w:rsid w:val="004C63E4"/>
    <w:rsid w:val="004D3011"/>
    <w:rsid w:val="005262AC"/>
    <w:rsid w:val="005A103F"/>
    <w:rsid w:val="005E39D5"/>
    <w:rsid w:val="00600670"/>
    <w:rsid w:val="0062123A"/>
    <w:rsid w:val="00646E75"/>
    <w:rsid w:val="00660A32"/>
    <w:rsid w:val="00672995"/>
    <w:rsid w:val="006771D0"/>
    <w:rsid w:val="00715FCB"/>
    <w:rsid w:val="00743101"/>
    <w:rsid w:val="007621F0"/>
    <w:rsid w:val="007775E1"/>
    <w:rsid w:val="007867A0"/>
    <w:rsid w:val="007927F5"/>
    <w:rsid w:val="00802CA0"/>
    <w:rsid w:val="0083363B"/>
    <w:rsid w:val="009260CD"/>
    <w:rsid w:val="00952C25"/>
    <w:rsid w:val="00A2118D"/>
    <w:rsid w:val="00A44DCB"/>
    <w:rsid w:val="00AB37FB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3150C"/>
    <w:rsid w:val="00D422DE"/>
    <w:rsid w:val="00D5459D"/>
    <w:rsid w:val="00DA1F4D"/>
    <w:rsid w:val="00DA24FA"/>
    <w:rsid w:val="00DD172A"/>
    <w:rsid w:val="00E25A26"/>
    <w:rsid w:val="00E3502D"/>
    <w:rsid w:val="00E4381A"/>
    <w:rsid w:val="00E47DAC"/>
    <w:rsid w:val="00E55D74"/>
    <w:rsid w:val="00F17FA2"/>
    <w:rsid w:val="00F60274"/>
    <w:rsid w:val="00F66030"/>
    <w:rsid w:val="00F77FB9"/>
    <w:rsid w:val="00FB068F"/>
    <w:rsid w:val="00FC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693D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47DAC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47DAC"/>
    <w:rPr>
      <w:rFonts w:asciiTheme="majorHAnsi" w:eastAsiaTheme="majorEastAsia" w:hAnsiTheme="majorHAnsi" w:cstheme="majorBidi"/>
      <w:b/>
      <w:bCs/>
      <w:caps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995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99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6030"/>
    <w:pPr>
      <w:spacing w:line="276" w:lineRule="auto"/>
      <w:ind w:left="720"/>
      <w:contextualSpacing/>
    </w:pPr>
    <w:rPr>
      <w:rFonts w:ascii="Arial" w:eastAsia="Arial" w:hAnsi="Arial" w:cs="Arial"/>
      <w:sz w:val="22"/>
      <w:lang w:val="en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B37FB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7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orldbirthdefectsday.org" TargetMode="External"/><Relationship Id="rId18" Type="http://schemas.openxmlformats.org/officeDocument/2006/relationships/hyperlink" Target="mailto:centre@icbdsr.org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worldbirthdefectsday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document/d/18KHMgp7ev-GOH3Dhkoc_d32_LILxeBOF2-xa5V5nzOA/edit" TargetMode="External"/><Relationship Id="rId20" Type="http://schemas.openxmlformats.org/officeDocument/2006/relationships/hyperlink" Target="mailto:centre@icbdsr.orgs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8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https://www.worldbirthdefectsday.org/activit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mailto:centre@icbdsr.org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wm7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71af3243-3dd4-4a8d-8c0d-dd76da1f02a5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A4B85C-7E8F-4280-9B9C-FC171673E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2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2020-02-15T15:55:00Z</dcterms:created>
  <dcterms:modified xsi:type="dcterms:W3CDTF">2020-02-19T16:17:00Z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